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F59E2" w14:textId="77777777" w:rsidR="001718EE" w:rsidRDefault="001718EE" w:rsidP="009E5715">
      <w:pPr>
        <w:jc w:val="center"/>
        <w:rPr>
          <w:rFonts w:cs="Arial"/>
          <w:b/>
          <w:noProof/>
          <w:sz w:val="18"/>
          <w:szCs w:val="18"/>
        </w:rPr>
      </w:pPr>
    </w:p>
    <w:p w14:paraId="1495A07F" w14:textId="77777777" w:rsidR="001718EE" w:rsidRDefault="001718EE" w:rsidP="009E5715">
      <w:pPr>
        <w:jc w:val="center"/>
        <w:rPr>
          <w:rFonts w:cs="Arial"/>
          <w:b/>
          <w:noProof/>
          <w:sz w:val="18"/>
          <w:szCs w:val="18"/>
        </w:rPr>
      </w:pPr>
    </w:p>
    <w:p w14:paraId="2CEDDD5D" w14:textId="77777777" w:rsidR="001718EE" w:rsidRDefault="001718EE" w:rsidP="009E5715">
      <w:pPr>
        <w:jc w:val="center"/>
        <w:rPr>
          <w:rFonts w:cs="Arial"/>
          <w:b/>
          <w:noProof/>
          <w:sz w:val="18"/>
          <w:szCs w:val="18"/>
        </w:rPr>
      </w:pPr>
    </w:p>
    <w:p w14:paraId="51A2C6FF" w14:textId="77777777" w:rsidR="006E39DA" w:rsidRDefault="006E39DA" w:rsidP="006E39DA">
      <w:pPr>
        <w:jc w:val="center"/>
        <w:rPr>
          <w:rFonts w:cs="Arial"/>
          <w:b/>
          <w:noProof/>
          <w:sz w:val="18"/>
          <w:szCs w:val="18"/>
        </w:rPr>
      </w:pPr>
    </w:p>
    <w:p w14:paraId="6CB90298" w14:textId="001240FD" w:rsidR="006E39DA" w:rsidRPr="00F7294A" w:rsidRDefault="004B52D0" w:rsidP="006E39DA">
      <w:pPr>
        <w:jc w:val="center"/>
        <w:rPr>
          <w:rFonts w:cs="Arial"/>
          <w:b/>
          <w:noProof/>
          <w:sz w:val="18"/>
          <w:szCs w:val="18"/>
        </w:rPr>
      </w:pPr>
      <w:r w:rsidRPr="00F7294A">
        <w:rPr>
          <w:rFonts w:cs="Arial"/>
          <w:b/>
          <w:noProof/>
          <w:sz w:val="18"/>
          <w:szCs w:val="18"/>
        </w:rPr>
        <w:t xml:space="preserve">THE SOUTH AFRICAN COUNCIL FOR THE LANDSCAPE ARCHITECTURAL PROFESSION (SACLAP) </w:t>
      </w:r>
    </w:p>
    <w:p w14:paraId="10A578E2" w14:textId="25168093" w:rsidR="006E39DA" w:rsidRPr="00F7294A" w:rsidRDefault="004B52D0" w:rsidP="006E39DA">
      <w:pPr>
        <w:jc w:val="center"/>
        <w:rPr>
          <w:rFonts w:cs="Arial"/>
          <w:b/>
          <w:noProof/>
          <w:sz w:val="18"/>
          <w:szCs w:val="18"/>
        </w:rPr>
      </w:pPr>
      <w:r w:rsidRPr="00F7294A">
        <w:rPr>
          <w:rFonts w:cs="Arial"/>
          <w:b/>
          <w:noProof/>
          <w:sz w:val="18"/>
          <w:szCs w:val="18"/>
        </w:rPr>
        <w:t xml:space="preserve">ANNOUNCES ITS NEW COUNCIL FOR </w:t>
      </w:r>
      <w:r>
        <w:rPr>
          <w:rFonts w:cs="Arial"/>
          <w:b/>
          <w:noProof/>
          <w:sz w:val="18"/>
          <w:szCs w:val="18"/>
        </w:rPr>
        <w:t xml:space="preserve">THE PERIOD </w:t>
      </w:r>
      <w:r w:rsidRPr="00F7294A">
        <w:rPr>
          <w:rFonts w:cs="Arial"/>
          <w:b/>
          <w:noProof/>
          <w:sz w:val="18"/>
          <w:szCs w:val="18"/>
        </w:rPr>
        <w:t>20</w:t>
      </w:r>
      <w:r>
        <w:rPr>
          <w:rFonts w:cs="Arial"/>
          <w:b/>
          <w:noProof/>
          <w:sz w:val="18"/>
          <w:szCs w:val="18"/>
        </w:rPr>
        <w:t>22</w:t>
      </w:r>
      <w:r w:rsidRPr="00F7294A">
        <w:rPr>
          <w:rFonts w:cs="Arial"/>
          <w:b/>
          <w:noProof/>
          <w:sz w:val="18"/>
          <w:szCs w:val="18"/>
        </w:rPr>
        <w:t>-202</w:t>
      </w:r>
      <w:r>
        <w:rPr>
          <w:rFonts w:cs="Arial"/>
          <w:b/>
          <w:noProof/>
          <w:sz w:val="18"/>
          <w:szCs w:val="18"/>
        </w:rPr>
        <w:t>6</w:t>
      </w:r>
    </w:p>
    <w:p w14:paraId="40EFF805" w14:textId="6B4F5720" w:rsidR="001718EE" w:rsidRDefault="004B52D0" w:rsidP="004B52D0">
      <w:pPr>
        <w:tabs>
          <w:tab w:val="left" w:pos="8268"/>
        </w:tabs>
        <w:jc w:val="both"/>
        <w:rPr>
          <w:rFonts w:cs="Arial"/>
          <w:noProof/>
          <w:sz w:val="18"/>
          <w:szCs w:val="18"/>
        </w:rPr>
      </w:pPr>
      <w:r>
        <w:rPr>
          <w:rFonts w:cs="Arial"/>
          <w:noProof/>
          <w:sz w:val="18"/>
          <w:szCs w:val="18"/>
        </w:rPr>
        <w:tab/>
      </w:r>
    </w:p>
    <w:p w14:paraId="138B3D92" w14:textId="5FC5C3A8" w:rsidR="001718EE" w:rsidRDefault="001718EE" w:rsidP="001718EE">
      <w:pPr>
        <w:jc w:val="both"/>
        <w:rPr>
          <w:rFonts w:cs="Arial"/>
          <w:noProof/>
          <w:sz w:val="18"/>
          <w:szCs w:val="18"/>
        </w:rPr>
      </w:pPr>
      <w:r w:rsidRPr="00F7294A">
        <w:rPr>
          <w:rFonts w:cs="Arial"/>
          <w:noProof/>
          <w:sz w:val="18"/>
          <w:szCs w:val="18"/>
        </w:rPr>
        <w:t>The South African Council for the Landscape Architectural Profession (SACLAP) is happy to announce its new Council</w:t>
      </w:r>
      <w:r>
        <w:rPr>
          <w:rFonts w:cs="Arial"/>
          <w:noProof/>
          <w:sz w:val="18"/>
          <w:szCs w:val="18"/>
        </w:rPr>
        <w:t xml:space="preserve">, as appointed by </w:t>
      </w:r>
      <w:r w:rsidRPr="00F7294A">
        <w:rPr>
          <w:rFonts w:cs="Arial"/>
          <w:noProof/>
          <w:sz w:val="18"/>
          <w:szCs w:val="18"/>
        </w:rPr>
        <w:t>the Honourable Minister</w:t>
      </w:r>
      <w:r>
        <w:rPr>
          <w:rFonts w:cs="Arial"/>
          <w:noProof/>
          <w:sz w:val="18"/>
          <w:szCs w:val="18"/>
        </w:rPr>
        <w:t xml:space="preserve"> of the Department of Public Works and Infratructure, Mrs Patricia De Lille</w:t>
      </w:r>
      <w:r w:rsidRPr="00F7294A">
        <w:rPr>
          <w:rFonts w:cs="Arial"/>
          <w:noProof/>
          <w:sz w:val="18"/>
          <w:szCs w:val="18"/>
        </w:rPr>
        <w:t xml:space="preserve">. The new Council members will serve a four year term of office from </w:t>
      </w:r>
      <w:r>
        <w:rPr>
          <w:rFonts w:cs="Arial"/>
          <w:noProof/>
          <w:sz w:val="18"/>
          <w:szCs w:val="18"/>
        </w:rPr>
        <w:t>4</w:t>
      </w:r>
      <w:r w:rsidRPr="00F7294A">
        <w:rPr>
          <w:rFonts w:cs="Arial"/>
          <w:noProof/>
          <w:sz w:val="18"/>
          <w:szCs w:val="18"/>
        </w:rPr>
        <w:t xml:space="preserve"> </w:t>
      </w:r>
      <w:r>
        <w:rPr>
          <w:rFonts w:cs="Arial"/>
          <w:noProof/>
          <w:sz w:val="18"/>
          <w:szCs w:val="18"/>
        </w:rPr>
        <w:t xml:space="preserve">March </w:t>
      </w:r>
      <w:r w:rsidRPr="00F7294A">
        <w:rPr>
          <w:rFonts w:cs="Arial"/>
          <w:noProof/>
          <w:sz w:val="18"/>
          <w:szCs w:val="18"/>
        </w:rPr>
        <w:t>20</w:t>
      </w:r>
      <w:r>
        <w:rPr>
          <w:rFonts w:cs="Arial"/>
          <w:noProof/>
          <w:sz w:val="18"/>
          <w:szCs w:val="18"/>
        </w:rPr>
        <w:t>22</w:t>
      </w:r>
      <w:r w:rsidRPr="00F7294A">
        <w:rPr>
          <w:rFonts w:cs="Arial"/>
          <w:noProof/>
          <w:sz w:val="18"/>
          <w:szCs w:val="18"/>
        </w:rPr>
        <w:t xml:space="preserve"> to </w:t>
      </w:r>
      <w:r>
        <w:rPr>
          <w:rFonts w:cs="Arial"/>
          <w:noProof/>
          <w:sz w:val="18"/>
          <w:szCs w:val="18"/>
        </w:rPr>
        <w:t xml:space="preserve">3 March 2026 and are as follows: </w:t>
      </w:r>
    </w:p>
    <w:p w14:paraId="61B1D401" w14:textId="77777777" w:rsidR="00BA652E" w:rsidRPr="00F7294A" w:rsidRDefault="00BA652E" w:rsidP="00BA652E">
      <w:pPr>
        <w:jc w:val="both"/>
        <w:rPr>
          <w:rFonts w:cs="Arial"/>
          <w:noProof/>
          <w:sz w:val="18"/>
          <w:szCs w:val="18"/>
        </w:rPr>
      </w:pPr>
    </w:p>
    <w:tbl>
      <w:tblPr>
        <w:tblW w:w="9451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53"/>
        <w:gridCol w:w="4631"/>
      </w:tblGrid>
      <w:tr w:rsidR="000F3C1F" w:rsidRPr="00F7294A" w14:paraId="65266911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67E02" w14:textId="77777777" w:rsidR="000F3C1F" w:rsidRPr="00F7294A" w:rsidRDefault="000F3C1F" w:rsidP="000F3C1F">
            <w:pPr>
              <w:rPr>
                <w:rFonts w:eastAsiaTheme="minorHAnsi" w:cs="Arial"/>
                <w:b/>
                <w:sz w:val="18"/>
                <w:szCs w:val="18"/>
              </w:rPr>
            </w:pPr>
            <w:r w:rsidRPr="00F7294A">
              <w:rPr>
                <w:rFonts w:cs="Arial"/>
                <w:b/>
                <w:bCs w:val="0"/>
                <w:sz w:val="18"/>
                <w:szCs w:val="18"/>
              </w:rPr>
              <w:t>No.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D0DEA" w14:textId="77777777" w:rsidR="000F3C1F" w:rsidRPr="00F7294A" w:rsidRDefault="000F3C1F" w:rsidP="000F3C1F">
            <w:pPr>
              <w:rPr>
                <w:rFonts w:eastAsiaTheme="minorHAnsi" w:cs="Arial"/>
                <w:b/>
                <w:sz w:val="18"/>
                <w:szCs w:val="18"/>
              </w:rPr>
            </w:pPr>
            <w:r w:rsidRPr="00F7294A">
              <w:rPr>
                <w:rFonts w:cs="Arial"/>
                <w:b/>
                <w:bCs w:val="0"/>
                <w:sz w:val="18"/>
                <w:szCs w:val="18"/>
              </w:rPr>
              <w:t>Statutory Category</w:t>
            </w: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B6ECD" w14:textId="77777777" w:rsidR="000F3C1F" w:rsidRPr="00F7294A" w:rsidRDefault="000F3C1F" w:rsidP="000F3C1F">
            <w:pPr>
              <w:rPr>
                <w:rFonts w:eastAsiaTheme="minorHAnsi" w:cs="Arial"/>
                <w:b/>
                <w:sz w:val="18"/>
                <w:szCs w:val="18"/>
              </w:rPr>
            </w:pPr>
            <w:r w:rsidRPr="00F7294A">
              <w:rPr>
                <w:rFonts w:cs="Arial"/>
                <w:b/>
                <w:bCs w:val="0"/>
                <w:sz w:val="18"/>
                <w:szCs w:val="18"/>
              </w:rPr>
              <w:t>Appointed Members</w:t>
            </w:r>
          </w:p>
        </w:tc>
      </w:tr>
      <w:tr w:rsidR="007A6153" w:rsidRPr="00F7294A" w14:paraId="1BA2F724" w14:textId="77777777" w:rsidTr="007A6153">
        <w:trPr>
          <w:trHeight w:val="283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98CAB" w14:textId="77777777" w:rsidR="007A6153" w:rsidRPr="00F7294A" w:rsidRDefault="007A6153" w:rsidP="000F3C1F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888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DC09C" w14:textId="6D1B2E83" w:rsidR="007A6153" w:rsidRPr="007A6153" w:rsidRDefault="007A6153" w:rsidP="007A6153">
            <w:pPr>
              <w:jc w:val="center"/>
              <w:rPr>
                <w:rFonts w:eastAsiaTheme="minorHAnsi" w:cs="Arial"/>
                <w:b/>
                <w:bCs w:val="0"/>
                <w:sz w:val="18"/>
                <w:szCs w:val="18"/>
              </w:rPr>
            </w:pPr>
            <w:r w:rsidRPr="007A6153">
              <w:rPr>
                <w:rFonts w:cs="Arial"/>
                <w:b/>
                <w:bCs w:val="0"/>
                <w:sz w:val="18"/>
                <w:szCs w:val="18"/>
              </w:rPr>
              <w:t>Section3(1)(a) – Registered Professionals</w:t>
            </w:r>
          </w:p>
        </w:tc>
      </w:tr>
      <w:tr w:rsidR="007A6153" w:rsidRPr="00F7294A" w14:paraId="72C7AD1D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FEB15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A57A6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15F09" w14:textId="6CE852BF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Mrs Landie Meyer</w:t>
            </w:r>
          </w:p>
        </w:tc>
      </w:tr>
      <w:tr w:rsidR="007A6153" w:rsidRPr="00F7294A" w14:paraId="624FFEEE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9315C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79221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DD1A1" w14:textId="27BB6026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Mr Willie Mothowamodimo</w:t>
            </w:r>
          </w:p>
        </w:tc>
      </w:tr>
      <w:tr w:rsidR="007A6153" w:rsidRPr="00F7294A" w14:paraId="2CA497FE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3CA9A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03D20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5E3E5" w14:textId="5A6467E5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Mr Bonga Mthembu</w:t>
            </w:r>
          </w:p>
        </w:tc>
      </w:tr>
      <w:tr w:rsidR="007A6153" w:rsidRPr="00F7294A" w14:paraId="5CBD13C8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7AFE8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43FCE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0AA97" w14:textId="58F2B114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Mr Johan Van Rooyen</w:t>
            </w:r>
          </w:p>
        </w:tc>
      </w:tr>
      <w:tr w:rsidR="007A6153" w:rsidRPr="00F7294A" w14:paraId="767322B1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CD0F2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8C654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D6C5E" w14:textId="718033E4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Dr Kara-Lee Prinsloo</w:t>
            </w:r>
          </w:p>
        </w:tc>
      </w:tr>
      <w:tr w:rsidR="007A6153" w:rsidRPr="00F7294A" w14:paraId="07D28547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6EA9E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3953A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0A624" w14:textId="5E5393AF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Mr Mashudu Gavhi</w:t>
            </w:r>
          </w:p>
        </w:tc>
      </w:tr>
      <w:tr w:rsidR="007A6153" w:rsidRPr="00F7294A" w14:paraId="30B617EB" w14:textId="77777777" w:rsidTr="007A6153">
        <w:trPr>
          <w:trHeight w:val="283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FB23C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888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A9F82" w14:textId="141F2C2D" w:rsidR="007A6153" w:rsidRPr="007A6153" w:rsidRDefault="007A6153" w:rsidP="007A6153">
            <w:pPr>
              <w:jc w:val="center"/>
              <w:rPr>
                <w:rFonts w:eastAsiaTheme="minorHAnsi" w:cs="Arial"/>
                <w:b/>
                <w:bCs w:val="0"/>
                <w:sz w:val="18"/>
                <w:szCs w:val="18"/>
              </w:rPr>
            </w:pPr>
            <w:r w:rsidRPr="007A6153">
              <w:rPr>
                <w:rFonts w:cs="Arial"/>
                <w:b/>
                <w:bCs w:val="0"/>
                <w:sz w:val="18"/>
                <w:szCs w:val="18"/>
              </w:rPr>
              <w:t>Section 3(1)(b) – State Representatives</w:t>
            </w:r>
          </w:p>
        </w:tc>
      </w:tr>
      <w:tr w:rsidR="007A6153" w:rsidRPr="00F7294A" w14:paraId="3E0B1CFD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0561B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42B70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35B87" w14:textId="669D1B98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Mr Edward Hutamo</w:t>
            </w:r>
          </w:p>
        </w:tc>
      </w:tr>
      <w:tr w:rsidR="007A6153" w:rsidRPr="00F7294A" w14:paraId="7E4F2241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3F2AC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18561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6AC5C" w14:textId="343876F4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Mr Aphelele Cengimbo</w:t>
            </w:r>
          </w:p>
        </w:tc>
      </w:tr>
      <w:tr w:rsidR="007A6153" w:rsidRPr="00F7294A" w14:paraId="4C0F43F0" w14:textId="77777777" w:rsidTr="007A6153">
        <w:trPr>
          <w:trHeight w:val="283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219D7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888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077C4" w14:textId="7D932779" w:rsidR="007A6153" w:rsidRPr="007A6153" w:rsidRDefault="007A6153" w:rsidP="007A6153">
            <w:pPr>
              <w:jc w:val="center"/>
              <w:rPr>
                <w:rFonts w:eastAsiaTheme="minorHAnsi" w:cs="Arial"/>
                <w:b/>
                <w:bCs w:val="0"/>
                <w:sz w:val="18"/>
                <w:szCs w:val="18"/>
              </w:rPr>
            </w:pPr>
            <w:r w:rsidRPr="007A6153">
              <w:rPr>
                <w:rFonts w:cs="Arial"/>
                <w:b/>
                <w:bCs w:val="0"/>
                <w:sz w:val="18"/>
                <w:szCs w:val="18"/>
              </w:rPr>
              <w:t>Section 3(1)(c) – Public Representatives</w:t>
            </w:r>
          </w:p>
        </w:tc>
      </w:tr>
      <w:tr w:rsidR="007A6153" w:rsidRPr="00F7294A" w14:paraId="60266948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E2EB3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3AB5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2F5A4" w14:textId="34893A1D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Keitumetse Mahlangu</w:t>
            </w:r>
          </w:p>
        </w:tc>
      </w:tr>
      <w:tr w:rsidR="007A6153" w:rsidRPr="00F7294A" w14:paraId="1C9E0862" w14:textId="77777777" w:rsidTr="007A6153"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1E971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 w:rsidRPr="00F7294A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55850" w14:textId="77777777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4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9BABF" w14:textId="0F8727C1" w:rsidR="007A6153" w:rsidRPr="00F7294A" w:rsidRDefault="007A6153" w:rsidP="007A6153">
            <w:pPr>
              <w:rPr>
                <w:rFonts w:eastAsiaTheme="minorHAnsi" w:cs="Arial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t>Lesego Maseko</w:t>
            </w:r>
          </w:p>
        </w:tc>
      </w:tr>
    </w:tbl>
    <w:p w14:paraId="75B446A7" w14:textId="623824F3" w:rsidR="006E39DA" w:rsidRDefault="006E39DA" w:rsidP="00BA652E">
      <w:pPr>
        <w:jc w:val="both"/>
        <w:rPr>
          <w:rFonts w:cs="Arial"/>
          <w:noProof/>
          <w:sz w:val="18"/>
          <w:szCs w:val="18"/>
        </w:rPr>
      </w:pPr>
    </w:p>
    <w:p w14:paraId="1EEE695A" w14:textId="24F672D3" w:rsidR="001718EE" w:rsidRDefault="001718EE" w:rsidP="00EA1833">
      <w:pPr>
        <w:jc w:val="center"/>
        <w:rPr>
          <w:rFonts w:cs="Arial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1D9FD036" wp14:editId="56E350F8">
            <wp:extent cx="4221480" cy="2814758"/>
            <wp:effectExtent l="0" t="0" r="7620" b="508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81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B6BF4" w14:textId="77777777" w:rsidR="001718EE" w:rsidRPr="00483C04" w:rsidRDefault="001718EE" w:rsidP="001718EE">
      <w:pPr>
        <w:ind w:left="1560" w:right="1559"/>
        <w:jc w:val="both"/>
        <w:rPr>
          <w:rStyle w:val="Emphasis"/>
          <w:sz w:val="16"/>
          <w:szCs w:val="16"/>
        </w:rPr>
      </w:pPr>
      <w:r w:rsidRPr="00483C04">
        <w:rPr>
          <w:rStyle w:val="Emphasis"/>
          <w:sz w:val="16"/>
          <w:szCs w:val="16"/>
        </w:rPr>
        <w:t xml:space="preserve">Back </w:t>
      </w:r>
      <w:r>
        <w:rPr>
          <w:rStyle w:val="Emphasis"/>
          <w:sz w:val="16"/>
          <w:szCs w:val="16"/>
        </w:rPr>
        <w:t>(Left to Right)</w:t>
      </w:r>
      <w:r w:rsidRPr="00483C04">
        <w:rPr>
          <w:rStyle w:val="Emphasis"/>
          <w:sz w:val="16"/>
          <w:szCs w:val="16"/>
        </w:rPr>
        <w:t xml:space="preserve">: </w:t>
      </w:r>
      <w:r>
        <w:rPr>
          <w:rStyle w:val="Emphasis"/>
          <w:sz w:val="16"/>
          <w:szCs w:val="16"/>
        </w:rPr>
        <w:t xml:space="preserve">Mr </w:t>
      </w:r>
      <w:r w:rsidRPr="00483C04">
        <w:rPr>
          <w:rStyle w:val="Emphasis"/>
          <w:sz w:val="16"/>
          <w:szCs w:val="16"/>
        </w:rPr>
        <w:t xml:space="preserve">Willie Mothowamodimo, </w:t>
      </w:r>
      <w:r>
        <w:rPr>
          <w:rStyle w:val="Emphasis"/>
          <w:sz w:val="16"/>
          <w:szCs w:val="16"/>
        </w:rPr>
        <w:t>Mr Thabo Munyai</w:t>
      </w:r>
      <w:r w:rsidRPr="00483C04">
        <w:rPr>
          <w:rStyle w:val="Emphasis"/>
          <w:sz w:val="16"/>
          <w:szCs w:val="16"/>
        </w:rPr>
        <w:t xml:space="preserve">, </w:t>
      </w:r>
      <w:r>
        <w:rPr>
          <w:rStyle w:val="Emphasis"/>
          <w:sz w:val="16"/>
          <w:szCs w:val="16"/>
        </w:rPr>
        <w:t xml:space="preserve">Mr </w:t>
      </w:r>
      <w:r w:rsidRPr="00483C04">
        <w:rPr>
          <w:rStyle w:val="Emphasis"/>
          <w:sz w:val="16"/>
          <w:szCs w:val="16"/>
        </w:rPr>
        <w:t xml:space="preserve">Frans van Wyk, </w:t>
      </w:r>
      <w:r>
        <w:rPr>
          <w:rStyle w:val="Emphasis"/>
          <w:sz w:val="16"/>
          <w:szCs w:val="16"/>
        </w:rPr>
        <w:t xml:space="preserve">Ms Landie Meyer, </w:t>
      </w:r>
      <w:proofErr w:type="gramStart"/>
      <w:r>
        <w:rPr>
          <w:rStyle w:val="Emphasis"/>
          <w:sz w:val="16"/>
          <w:szCs w:val="16"/>
        </w:rPr>
        <w:t>Mr  Lawrence</w:t>
      </w:r>
      <w:proofErr w:type="gramEnd"/>
      <w:r>
        <w:rPr>
          <w:rStyle w:val="Emphasis"/>
          <w:sz w:val="16"/>
          <w:szCs w:val="16"/>
        </w:rPr>
        <w:t xml:space="preserve"> Nevondo (DPWI)</w:t>
      </w:r>
    </w:p>
    <w:p w14:paraId="1A193554" w14:textId="77777777" w:rsidR="001718EE" w:rsidRPr="00483C04" w:rsidRDefault="001718EE" w:rsidP="001718EE">
      <w:pPr>
        <w:ind w:left="1560" w:right="1559"/>
        <w:jc w:val="both"/>
        <w:rPr>
          <w:rStyle w:val="Emphasis"/>
          <w:sz w:val="16"/>
          <w:szCs w:val="16"/>
        </w:rPr>
      </w:pPr>
      <w:proofErr w:type="gramStart"/>
      <w:r w:rsidRPr="00483C04">
        <w:rPr>
          <w:rStyle w:val="Emphasis"/>
          <w:sz w:val="16"/>
          <w:szCs w:val="16"/>
        </w:rPr>
        <w:t>Front</w:t>
      </w:r>
      <w:r>
        <w:rPr>
          <w:rStyle w:val="Emphasis"/>
          <w:sz w:val="16"/>
          <w:szCs w:val="16"/>
        </w:rPr>
        <w:t>(</w:t>
      </w:r>
      <w:proofErr w:type="gramEnd"/>
      <w:r>
        <w:rPr>
          <w:rStyle w:val="Emphasis"/>
          <w:sz w:val="16"/>
          <w:szCs w:val="16"/>
        </w:rPr>
        <w:t>Left to Right)</w:t>
      </w:r>
      <w:r w:rsidRPr="00483C04">
        <w:rPr>
          <w:rStyle w:val="Emphasis"/>
          <w:sz w:val="16"/>
          <w:szCs w:val="16"/>
        </w:rPr>
        <w:t xml:space="preserve">: </w:t>
      </w:r>
      <w:r>
        <w:rPr>
          <w:rStyle w:val="Emphasis"/>
          <w:sz w:val="16"/>
          <w:szCs w:val="16"/>
        </w:rPr>
        <w:t xml:space="preserve">Mr Mpho Mashaba(DPWI) Mr Molatelo Mohwasa(DPWI) Dr Kara Lee Prinsloo, Mr </w:t>
      </w:r>
      <w:r w:rsidRPr="00483C04">
        <w:rPr>
          <w:rStyle w:val="Emphasis"/>
          <w:sz w:val="16"/>
          <w:szCs w:val="16"/>
        </w:rPr>
        <w:t>Edward Hutamo</w:t>
      </w:r>
      <w:r>
        <w:rPr>
          <w:rStyle w:val="Emphasis"/>
          <w:sz w:val="16"/>
          <w:szCs w:val="16"/>
        </w:rPr>
        <w:t>, Mr Mashudu Gavhi, Ms Phindile Tsepetsi, Ms Cecilia Chinga</w:t>
      </w:r>
    </w:p>
    <w:p w14:paraId="4312C689" w14:textId="77777777" w:rsidR="001718EE" w:rsidRDefault="001718EE" w:rsidP="006B7FA1">
      <w:pPr>
        <w:jc w:val="both"/>
        <w:rPr>
          <w:rFonts w:cs="Arial"/>
          <w:noProof/>
          <w:sz w:val="18"/>
          <w:szCs w:val="18"/>
        </w:rPr>
      </w:pPr>
    </w:p>
    <w:p w14:paraId="2BA9D8EE" w14:textId="77777777" w:rsidR="001718EE" w:rsidRDefault="001718EE" w:rsidP="006B7FA1">
      <w:pPr>
        <w:jc w:val="both"/>
        <w:rPr>
          <w:rFonts w:cs="Arial"/>
          <w:noProof/>
          <w:sz w:val="18"/>
          <w:szCs w:val="18"/>
        </w:rPr>
      </w:pPr>
    </w:p>
    <w:p w14:paraId="48D44FEE" w14:textId="140B48B0" w:rsidR="004004DD" w:rsidRDefault="004004DD" w:rsidP="006B7FA1">
      <w:pPr>
        <w:jc w:val="both"/>
        <w:rPr>
          <w:rFonts w:cs="Arial"/>
          <w:noProof/>
          <w:sz w:val="18"/>
          <w:szCs w:val="18"/>
        </w:rPr>
      </w:pPr>
    </w:p>
    <w:p w14:paraId="0FF038A5" w14:textId="73C52126" w:rsidR="004004DD" w:rsidRDefault="00E236DE" w:rsidP="006B7FA1">
      <w:pPr>
        <w:jc w:val="both"/>
        <w:rPr>
          <w:rFonts w:cs="Arial"/>
          <w:noProof/>
          <w:sz w:val="18"/>
          <w:szCs w:val="18"/>
        </w:rPr>
      </w:pPr>
      <w:r>
        <w:rPr>
          <w:rFonts w:cs="Arial"/>
          <w:noProof/>
          <w:sz w:val="18"/>
          <w:szCs w:val="18"/>
        </w:rPr>
        <w:t xml:space="preserve">Councillor </w:t>
      </w:r>
      <w:r w:rsidR="004004DD">
        <w:rPr>
          <w:rFonts w:cs="Arial"/>
          <w:noProof/>
          <w:sz w:val="18"/>
          <w:szCs w:val="18"/>
        </w:rPr>
        <w:t>Mr Ngwako Edward Hutamo</w:t>
      </w:r>
      <w:r>
        <w:rPr>
          <w:rFonts w:cs="Arial"/>
          <w:noProof/>
          <w:sz w:val="18"/>
          <w:szCs w:val="18"/>
        </w:rPr>
        <w:t>, PrLM;</w:t>
      </w:r>
      <w:r w:rsidR="004004DD">
        <w:rPr>
          <w:rFonts w:cs="Arial"/>
          <w:noProof/>
          <w:sz w:val="18"/>
          <w:szCs w:val="18"/>
        </w:rPr>
        <w:t xml:space="preserve"> and </w:t>
      </w:r>
      <w:r>
        <w:rPr>
          <w:rFonts w:cs="Arial"/>
          <w:noProof/>
          <w:sz w:val="18"/>
          <w:szCs w:val="18"/>
        </w:rPr>
        <w:t xml:space="preserve">Councillor </w:t>
      </w:r>
      <w:r w:rsidR="004004DD">
        <w:rPr>
          <w:rFonts w:cs="Arial"/>
          <w:noProof/>
          <w:sz w:val="18"/>
          <w:szCs w:val="18"/>
        </w:rPr>
        <w:t>Mr Aphelele Cengimbo</w:t>
      </w:r>
      <w:r>
        <w:rPr>
          <w:rFonts w:cs="Arial"/>
          <w:noProof/>
          <w:sz w:val="18"/>
          <w:szCs w:val="18"/>
        </w:rPr>
        <w:t>,PrLArch;</w:t>
      </w:r>
      <w:r w:rsidR="004004DD">
        <w:rPr>
          <w:rFonts w:cs="Arial"/>
          <w:noProof/>
          <w:sz w:val="18"/>
          <w:szCs w:val="18"/>
        </w:rPr>
        <w:t xml:space="preserve"> w</w:t>
      </w:r>
      <w:r>
        <w:rPr>
          <w:rFonts w:cs="Arial"/>
          <w:noProof/>
          <w:sz w:val="18"/>
          <w:szCs w:val="18"/>
        </w:rPr>
        <w:t>ere</w:t>
      </w:r>
      <w:r w:rsidR="004004DD">
        <w:rPr>
          <w:rFonts w:cs="Arial"/>
          <w:noProof/>
          <w:sz w:val="18"/>
          <w:szCs w:val="18"/>
        </w:rPr>
        <w:t xml:space="preserve"> </w:t>
      </w:r>
      <w:r w:rsidR="007A6153">
        <w:rPr>
          <w:rFonts w:cs="Arial"/>
          <w:noProof/>
          <w:sz w:val="18"/>
          <w:szCs w:val="18"/>
        </w:rPr>
        <w:t xml:space="preserve">elected </w:t>
      </w:r>
      <w:r>
        <w:rPr>
          <w:rFonts w:cs="Arial"/>
          <w:noProof/>
          <w:sz w:val="18"/>
          <w:szCs w:val="18"/>
        </w:rPr>
        <w:t xml:space="preserve"> President and </w:t>
      </w:r>
      <w:r w:rsidR="007A6153">
        <w:rPr>
          <w:rFonts w:cs="Arial"/>
          <w:noProof/>
          <w:sz w:val="18"/>
          <w:szCs w:val="18"/>
        </w:rPr>
        <w:t>Vice President</w:t>
      </w:r>
      <w:r>
        <w:rPr>
          <w:rFonts w:cs="Arial"/>
          <w:noProof/>
          <w:sz w:val="18"/>
          <w:szCs w:val="18"/>
        </w:rPr>
        <w:t xml:space="preserve"> respectively</w:t>
      </w:r>
      <w:r w:rsidR="007A6153">
        <w:rPr>
          <w:rFonts w:cs="Arial"/>
          <w:noProof/>
          <w:sz w:val="18"/>
          <w:szCs w:val="18"/>
        </w:rPr>
        <w:t>.</w:t>
      </w:r>
    </w:p>
    <w:p w14:paraId="7E9EB3A7" w14:textId="295F05C8" w:rsidR="00215A38" w:rsidRDefault="00215A38" w:rsidP="006B7FA1">
      <w:pPr>
        <w:jc w:val="both"/>
        <w:rPr>
          <w:rFonts w:cs="Arial"/>
          <w:noProof/>
          <w:sz w:val="18"/>
          <w:szCs w:val="18"/>
        </w:rPr>
      </w:pPr>
    </w:p>
    <w:p w14:paraId="7766A615" w14:textId="77777777" w:rsidR="00483C04" w:rsidRPr="00F7294A" w:rsidRDefault="00483C04" w:rsidP="00BA652E">
      <w:pPr>
        <w:jc w:val="both"/>
        <w:rPr>
          <w:rFonts w:cs="Arial"/>
          <w:noProof/>
          <w:sz w:val="18"/>
          <w:szCs w:val="18"/>
        </w:rPr>
      </w:pPr>
    </w:p>
    <w:p w14:paraId="0BC78992" w14:textId="77777777" w:rsidR="00483C04" w:rsidRPr="00F7294A" w:rsidRDefault="00483C04" w:rsidP="00BA652E">
      <w:pPr>
        <w:pStyle w:val="BodyTextIndent2"/>
        <w:ind w:left="0"/>
        <w:rPr>
          <w:sz w:val="18"/>
          <w:szCs w:val="18"/>
        </w:rPr>
      </w:pPr>
    </w:p>
    <w:sectPr w:rsidR="00483C04" w:rsidRPr="00F7294A" w:rsidSect="00C66A8B">
      <w:headerReference w:type="first" r:id="rId8"/>
      <w:pgSz w:w="11907" w:h="16840" w:code="9"/>
      <w:pgMar w:top="1247" w:right="1021" w:bottom="1021" w:left="1247" w:header="720" w:footer="720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63E95" w14:textId="77777777" w:rsidR="0004390D" w:rsidRDefault="0004390D">
      <w:r>
        <w:separator/>
      </w:r>
    </w:p>
  </w:endnote>
  <w:endnote w:type="continuationSeparator" w:id="0">
    <w:p w14:paraId="559BE9EF" w14:textId="77777777" w:rsidR="0004390D" w:rsidRDefault="0004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 AMT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FEAF2" w14:textId="77777777" w:rsidR="0004390D" w:rsidRDefault="0004390D">
      <w:r>
        <w:separator/>
      </w:r>
    </w:p>
  </w:footnote>
  <w:footnote w:type="continuationSeparator" w:id="0">
    <w:p w14:paraId="0E5F0C5B" w14:textId="77777777" w:rsidR="0004390D" w:rsidRDefault="00043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448BE" w14:textId="77777777" w:rsidR="006D69E7" w:rsidRPr="00041434" w:rsidRDefault="00EB0652" w:rsidP="006D69E7">
    <w:pPr>
      <w:pStyle w:val="Header"/>
      <w:jc w:val="right"/>
      <w:rPr>
        <w:b/>
        <w:sz w:val="32"/>
        <w:szCs w:val="32"/>
      </w:rPr>
    </w:pPr>
    <w:r>
      <w:tab/>
    </w:r>
    <w:r w:rsidR="0024066F">
      <w:rPr>
        <w:noProof/>
        <w:lang w:eastAsia="en-ZA"/>
      </w:rPr>
      <w:drawing>
        <wp:anchor distT="0" distB="0" distL="114300" distR="114300" simplePos="0" relativeHeight="251657728" behindDoc="1" locked="0" layoutInCell="1" allowOverlap="1" wp14:anchorId="5B7A2EA4" wp14:editId="795C33AC">
          <wp:simplePos x="0" y="0"/>
          <wp:positionH relativeFrom="column">
            <wp:posOffset>-57785</wp:posOffset>
          </wp:positionH>
          <wp:positionV relativeFrom="paragraph">
            <wp:posOffset>-20955</wp:posOffset>
          </wp:positionV>
          <wp:extent cx="1617980" cy="1609090"/>
          <wp:effectExtent l="0" t="0" r="1270" b="0"/>
          <wp:wrapNone/>
          <wp:docPr id="5" name="Picture 5" descr="Saclap letter hea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clap letter head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925" b="6357"/>
                  <a:stretch>
                    <a:fillRect/>
                  </a:stretch>
                </pic:blipFill>
                <pic:spPr bwMode="auto">
                  <a:xfrm>
                    <a:off x="0" y="0"/>
                    <a:ext cx="1617980" cy="160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9E7">
      <w:tab/>
    </w:r>
    <w:r w:rsidR="006D69E7">
      <w:rPr>
        <w:b/>
        <w:sz w:val="32"/>
        <w:szCs w:val="32"/>
      </w:rPr>
      <w:t>SOUTH AFRICAN COUNCIL</w:t>
    </w:r>
  </w:p>
  <w:p w14:paraId="331756C0" w14:textId="77777777" w:rsidR="006D69E7" w:rsidRPr="00041434" w:rsidRDefault="006D69E7" w:rsidP="006D69E7">
    <w:pPr>
      <w:pStyle w:val="Header"/>
      <w:jc w:val="right"/>
      <w:rPr>
        <w:b/>
        <w:sz w:val="24"/>
        <w:szCs w:val="24"/>
      </w:rPr>
    </w:pPr>
    <w:r w:rsidRPr="00041434">
      <w:rPr>
        <w:b/>
        <w:sz w:val="24"/>
        <w:szCs w:val="24"/>
      </w:rPr>
      <w:t>FOR THE</w:t>
    </w:r>
  </w:p>
  <w:p w14:paraId="2167C04B" w14:textId="77777777" w:rsidR="006D69E7" w:rsidRDefault="006D69E7" w:rsidP="006D69E7">
    <w:pPr>
      <w:pStyle w:val="Header"/>
      <w:jc w:val="right"/>
      <w:rPr>
        <w:b/>
        <w:sz w:val="32"/>
        <w:szCs w:val="32"/>
      </w:rPr>
    </w:pPr>
    <w:r w:rsidRPr="00041434">
      <w:rPr>
        <w:b/>
        <w:sz w:val="32"/>
        <w:szCs w:val="32"/>
      </w:rPr>
      <w:t>LANDSCAPE ARCHITECTURAL PROFESSION</w:t>
    </w:r>
  </w:p>
  <w:p w14:paraId="2448CE19" w14:textId="77777777" w:rsidR="006D69E7" w:rsidRDefault="006D69E7" w:rsidP="006D69E7">
    <w:pPr>
      <w:pStyle w:val="Header"/>
      <w:jc w:val="right"/>
      <w:rPr>
        <w:b/>
        <w:sz w:val="20"/>
        <w:szCs w:val="20"/>
      </w:rPr>
    </w:pPr>
  </w:p>
  <w:p w14:paraId="49C3DF99" w14:textId="77777777" w:rsidR="006D69E7" w:rsidRDefault="006D69E7" w:rsidP="006D69E7">
    <w:pPr>
      <w:pStyle w:val="Header"/>
      <w:jc w:val="right"/>
      <w:rPr>
        <w:b/>
        <w:sz w:val="20"/>
        <w:szCs w:val="20"/>
      </w:rPr>
    </w:pPr>
  </w:p>
  <w:p w14:paraId="7A65D701" w14:textId="77777777" w:rsidR="006D69E7" w:rsidRPr="00041434" w:rsidRDefault="00633C87" w:rsidP="006D69E7">
    <w:pPr>
      <w:pStyle w:val="Header"/>
      <w:jc w:val="right"/>
      <w:rPr>
        <w:b/>
        <w:sz w:val="20"/>
        <w:szCs w:val="20"/>
      </w:rPr>
    </w:pPr>
    <w:r>
      <w:rPr>
        <w:b/>
        <w:sz w:val="20"/>
        <w:szCs w:val="20"/>
      </w:rPr>
      <w:t>registrar</w:t>
    </w:r>
    <w:r w:rsidR="006D69E7">
      <w:rPr>
        <w:b/>
        <w:sz w:val="20"/>
        <w:szCs w:val="20"/>
      </w:rPr>
      <w:t>@saclap.org.za</w:t>
    </w:r>
  </w:p>
  <w:p w14:paraId="2FF64D2E" w14:textId="77777777" w:rsidR="00EB0652" w:rsidRPr="00041434" w:rsidRDefault="00EB0652" w:rsidP="00EB0652">
    <w:pPr>
      <w:pStyle w:val="Header"/>
      <w:jc w:val="right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A34D5D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56F8F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601C7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B4600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2AC8E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84B5F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A03AB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90E7D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E2FE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1BA65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8F1CD8"/>
    <w:multiLevelType w:val="hybridMultilevel"/>
    <w:tmpl w:val="8BF6CB5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0EC70F17"/>
    <w:multiLevelType w:val="hybridMultilevel"/>
    <w:tmpl w:val="2452CD20"/>
    <w:lvl w:ilvl="0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114A6604"/>
    <w:multiLevelType w:val="hybridMultilevel"/>
    <w:tmpl w:val="D5B07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43DA"/>
    <w:multiLevelType w:val="hybridMultilevel"/>
    <w:tmpl w:val="8ED02B62"/>
    <w:lvl w:ilvl="0" w:tplc="65083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84063"/>
    <w:multiLevelType w:val="hybridMultilevel"/>
    <w:tmpl w:val="CE088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22F6E"/>
    <w:multiLevelType w:val="hybridMultilevel"/>
    <w:tmpl w:val="7B9A4852"/>
    <w:lvl w:ilvl="0" w:tplc="04090001">
      <w:numFmt w:val="bullet"/>
      <w:lvlText w:val="–"/>
      <w:lvlJc w:val="left"/>
      <w:pPr>
        <w:tabs>
          <w:tab w:val="num" w:pos="1876"/>
        </w:tabs>
        <w:ind w:left="187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96"/>
        </w:tabs>
        <w:ind w:left="28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16"/>
        </w:tabs>
        <w:ind w:left="36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36"/>
        </w:tabs>
        <w:ind w:left="43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56"/>
        </w:tabs>
        <w:ind w:left="50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76"/>
        </w:tabs>
        <w:ind w:left="57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96"/>
        </w:tabs>
        <w:ind w:left="64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16"/>
        </w:tabs>
        <w:ind w:left="72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36"/>
        </w:tabs>
        <w:ind w:left="7936" w:hanging="360"/>
      </w:pPr>
      <w:rPr>
        <w:rFonts w:ascii="Wingdings" w:hAnsi="Wingdings" w:hint="default"/>
      </w:rPr>
    </w:lvl>
  </w:abstractNum>
  <w:abstractNum w:abstractNumId="16" w15:restartNumberingAfterBreak="0">
    <w:nsid w:val="1FB33ADD"/>
    <w:multiLevelType w:val="hybridMultilevel"/>
    <w:tmpl w:val="A7AC02F2"/>
    <w:lvl w:ilvl="0" w:tplc="B57496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F49D2"/>
    <w:multiLevelType w:val="hybridMultilevel"/>
    <w:tmpl w:val="A99444E6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FD5B9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32"/>
        </w:tabs>
        <w:ind w:left="1232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ECA1DF6"/>
    <w:multiLevelType w:val="hybridMultilevel"/>
    <w:tmpl w:val="A754CCB6"/>
    <w:lvl w:ilvl="0" w:tplc="15744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A293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06D7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2CB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CA6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6A36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4C7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80C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EE56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81C04"/>
    <w:multiLevelType w:val="hybridMultilevel"/>
    <w:tmpl w:val="4260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881081"/>
    <w:multiLevelType w:val="hybridMultilevel"/>
    <w:tmpl w:val="A3BE1F52"/>
    <w:lvl w:ilvl="0" w:tplc="04090001">
      <w:start w:val="1"/>
      <w:numFmt w:val="decimal"/>
      <w:lvlText w:val="%1."/>
      <w:lvlJc w:val="left"/>
      <w:pPr>
        <w:tabs>
          <w:tab w:val="num" w:pos="1434"/>
        </w:tabs>
        <w:ind w:left="1434" w:hanging="61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22" w15:restartNumberingAfterBreak="0">
    <w:nsid w:val="4D085F1D"/>
    <w:multiLevelType w:val="hybridMultilevel"/>
    <w:tmpl w:val="0CC2BD46"/>
    <w:lvl w:ilvl="0" w:tplc="BE4AA23E"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4FD323B4"/>
    <w:multiLevelType w:val="hybridMultilevel"/>
    <w:tmpl w:val="6818D632"/>
    <w:lvl w:ilvl="0" w:tplc="B5749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43A4F"/>
    <w:multiLevelType w:val="hybridMultilevel"/>
    <w:tmpl w:val="58E81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D3614"/>
    <w:multiLevelType w:val="hybridMultilevel"/>
    <w:tmpl w:val="F5DA5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C05701"/>
    <w:multiLevelType w:val="hybridMultilevel"/>
    <w:tmpl w:val="EA24066A"/>
    <w:lvl w:ilvl="0" w:tplc="04090001">
      <w:start w:val="4"/>
      <w:numFmt w:val="lowerLetter"/>
      <w:lvlText w:val="%1."/>
      <w:lvlJc w:val="left"/>
      <w:pPr>
        <w:tabs>
          <w:tab w:val="num" w:pos="1543"/>
        </w:tabs>
        <w:ind w:left="1543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2263"/>
        </w:tabs>
        <w:ind w:left="2263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983"/>
        </w:tabs>
        <w:ind w:left="2983" w:hanging="180"/>
      </w:pPr>
    </w:lvl>
    <w:lvl w:ilvl="3" w:tplc="04090001">
      <w:start w:val="1"/>
      <w:numFmt w:val="decimal"/>
      <w:lvlText w:val="%4."/>
      <w:lvlJc w:val="left"/>
      <w:pPr>
        <w:tabs>
          <w:tab w:val="num" w:pos="3703"/>
        </w:tabs>
        <w:ind w:left="3703" w:hanging="360"/>
      </w:pPr>
      <w:rPr>
        <w:rFonts w:hint="default"/>
      </w:rPr>
    </w:lvl>
    <w:lvl w:ilvl="4" w:tplc="04090003">
      <w:start w:val="1"/>
      <w:numFmt w:val="lowerLetter"/>
      <w:lvlText w:val="%5."/>
      <w:lvlJc w:val="left"/>
      <w:pPr>
        <w:tabs>
          <w:tab w:val="num" w:pos="4423"/>
        </w:tabs>
        <w:ind w:left="4423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143"/>
        </w:tabs>
        <w:ind w:left="5143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863"/>
        </w:tabs>
        <w:ind w:left="5863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583"/>
        </w:tabs>
        <w:ind w:left="6583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303"/>
        </w:tabs>
        <w:ind w:left="7303" w:hanging="180"/>
      </w:pPr>
    </w:lvl>
  </w:abstractNum>
  <w:abstractNum w:abstractNumId="27" w15:restartNumberingAfterBreak="0">
    <w:nsid w:val="5C9C0E0F"/>
    <w:multiLevelType w:val="hybridMultilevel"/>
    <w:tmpl w:val="0B76F658"/>
    <w:lvl w:ilvl="0" w:tplc="DE6C5AE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3C4AED"/>
    <w:multiLevelType w:val="hybridMultilevel"/>
    <w:tmpl w:val="AFA4C7C4"/>
    <w:lvl w:ilvl="0" w:tplc="0409001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43"/>
        </w:tabs>
        <w:ind w:left="1543" w:hanging="360"/>
      </w:pPr>
    </w:lvl>
    <w:lvl w:ilvl="2" w:tplc="0409001B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927B00"/>
    <w:multiLevelType w:val="hybridMultilevel"/>
    <w:tmpl w:val="A8B6F522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2358B"/>
    <w:multiLevelType w:val="hybridMultilevel"/>
    <w:tmpl w:val="76008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A71E2"/>
    <w:multiLevelType w:val="hybridMultilevel"/>
    <w:tmpl w:val="855C9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81302"/>
    <w:multiLevelType w:val="hybridMultilevel"/>
    <w:tmpl w:val="6B5A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F695C"/>
    <w:multiLevelType w:val="hybridMultilevel"/>
    <w:tmpl w:val="94E0F004"/>
    <w:lvl w:ilvl="0" w:tplc="04090001">
      <w:start w:val="4"/>
      <w:numFmt w:val="lowerLetter"/>
      <w:lvlText w:val="%1."/>
      <w:lvlJc w:val="left"/>
      <w:pPr>
        <w:tabs>
          <w:tab w:val="num" w:pos="1543"/>
        </w:tabs>
        <w:ind w:left="1543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2263"/>
        </w:tabs>
        <w:ind w:left="2263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983"/>
        </w:tabs>
        <w:ind w:left="2983" w:hanging="180"/>
      </w:pPr>
    </w:lvl>
    <w:lvl w:ilvl="3" w:tplc="04090001">
      <w:start w:val="1"/>
      <w:numFmt w:val="decimal"/>
      <w:lvlText w:val="%4."/>
      <w:lvlJc w:val="left"/>
      <w:pPr>
        <w:tabs>
          <w:tab w:val="num" w:pos="3703"/>
        </w:tabs>
        <w:ind w:left="3703" w:hanging="360"/>
      </w:pPr>
      <w:rPr>
        <w:rFonts w:hint="default"/>
      </w:rPr>
    </w:lvl>
    <w:lvl w:ilvl="4" w:tplc="04090003">
      <w:start w:val="1"/>
      <w:numFmt w:val="lowerLetter"/>
      <w:lvlText w:val="%5."/>
      <w:lvlJc w:val="left"/>
      <w:pPr>
        <w:tabs>
          <w:tab w:val="num" w:pos="4423"/>
        </w:tabs>
        <w:ind w:left="4423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143"/>
        </w:tabs>
        <w:ind w:left="5143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863"/>
        </w:tabs>
        <w:ind w:left="5863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583"/>
        </w:tabs>
        <w:ind w:left="6583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303"/>
        </w:tabs>
        <w:ind w:left="7303" w:hanging="180"/>
      </w:pPr>
    </w:lvl>
  </w:abstractNum>
  <w:abstractNum w:abstractNumId="34" w15:restartNumberingAfterBreak="0">
    <w:nsid w:val="6DE36943"/>
    <w:multiLevelType w:val="hybridMultilevel"/>
    <w:tmpl w:val="F7481FDA"/>
    <w:lvl w:ilvl="0" w:tplc="DE6C5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C4DB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D102D8"/>
    <w:multiLevelType w:val="hybridMultilevel"/>
    <w:tmpl w:val="B1D84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B51C38"/>
    <w:multiLevelType w:val="hybridMultilevel"/>
    <w:tmpl w:val="CF36C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B7670"/>
    <w:multiLevelType w:val="hybridMultilevel"/>
    <w:tmpl w:val="00F4C7B0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8" w15:restartNumberingAfterBreak="0">
    <w:nsid w:val="7B262A18"/>
    <w:multiLevelType w:val="hybridMultilevel"/>
    <w:tmpl w:val="361A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532380">
    <w:abstractNumId w:val="9"/>
  </w:num>
  <w:num w:numId="2" w16cid:durableId="768550068">
    <w:abstractNumId w:val="7"/>
  </w:num>
  <w:num w:numId="3" w16cid:durableId="201551700">
    <w:abstractNumId w:val="6"/>
  </w:num>
  <w:num w:numId="4" w16cid:durableId="441190442">
    <w:abstractNumId w:val="5"/>
  </w:num>
  <w:num w:numId="5" w16cid:durableId="855651469">
    <w:abstractNumId w:val="4"/>
  </w:num>
  <w:num w:numId="6" w16cid:durableId="1316762311">
    <w:abstractNumId w:val="8"/>
  </w:num>
  <w:num w:numId="7" w16cid:durableId="1778913049">
    <w:abstractNumId w:val="3"/>
  </w:num>
  <w:num w:numId="8" w16cid:durableId="830098121">
    <w:abstractNumId w:val="2"/>
  </w:num>
  <w:num w:numId="9" w16cid:durableId="1184898461">
    <w:abstractNumId w:val="1"/>
  </w:num>
  <w:num w:numId="10" w16cid:durableId="1950700350">
    <w:abstractNumId w:val="0"/>
  </w:num>
  <w:num w:numId="11" w16cid:durableId="602612066">
    <w:abstractNumId w:val="16"/>
  </w:num>
  <w:num w:numId="12" w16cid:durableId="553935185">
    <w:abstractNumId w:val="23"/>
  </w:num>
  <w:num w:numId="13" w16cid:durableId="1010987662">
    <w:abstractNumId w:val="12"/>
  </w:num>
  <w:num w:numId="14" w16cid:durableId="1811677415">
    <w:abstractNumId w:val="29"/>
  </w:num>
  <w:num w:numId="15" w16cid:durableId="670454211">
    <w:abstractNumId w:val="34"/>
  </w:num>
  <w:num w:numId="16" w16cid:durableId="1774665977">
    <w:abstractNumId w:val="36"/>
  </w:num>
  <w:num w:numId="17" w16cid:durableId="2116361002">
    <w:abstractNumId w:val="32"/>
  </w:num>
  <w:num w:numId="18" w16cid:durableId="2042431435">
    <w:abstractNumId w:val="20"/>
  </w:num>
  <w:num w:numId="19" w16cid:durableId="1634097744">
    <w:abstractNumId w:val="24"/>
  </w:num>
  <w:num w:numId="20" w16cid:durableId="941494445">
    <w:abstractNumId w:val="30"/>
  </w:num>
  <w:num w:numId="21" w16cid:durableId="910778031">
    <w:abstractNumId w:val="25"/>
  </w:num>
  <w:num w:numId="22" w16cid:durableId="981886991">
    <w:abstractNumId w:val="19"/>
  </w:num>
  <w:num w:numId="23" w16cid:durableId="1825583645">
    <w:abstractNumId w:val="38"/>
  </w:num>
  <w:num w:numId="24" w16cid:durableId="1951088340">
    <w:abstractNumId w:val="14"/>
  </w:num>
  <w:num w:numId="25" w16cid:durableId="1925138750">
    <w:abstractNumId w:val="13"/>
  </w:num>
  <w:num w:numId="26" w16cid:durableId="1213421439">
    <w:abstractNumId w:val="35"/>
  </w:num>
  <w:num w:numId="27" w16cid:durableId="363096720">
    <w:abstractNumId w:val="31"/>
  </w:num>
  <w:num w:numId="28" w16cid:durableId="1144011500">
    <w:abstractNumId w:val="28"/>
  </w:num>
  <w:num w:numId="29" w16cid:durableId="1164972946">
    <w:abstractNumId w:val="37"/>
  </w:num>
  <w:num w:numId="30" w16cid:durableId="1664121062">
    <w:abstractNumId w:val="11"/>
  </w:num>
  <w:num w:numId="31" w16cid:durableId="288782417">
    <w:abstractNumId w:val="26"/>
  </w:num>
  <w:num w:numId="32" w16cid:durableId="2015185835">
    <w:abstractNumId w:val="33"/>
  </w:num>
  <w:num w:numId="33" w16cid:durableId="341590502">
    <w:abstractNumId w:val="18"/>
  </w:num>
  <w:num w:numId="34" w16cid:durableId="913659730">
    <w:abstractNumId w:val="22"/>
  </w:num>
  <w:num w:numId="35" w16cid:durableId="552228358">
    <w:abstractNumId w:val="15"/>
  </w:num>
  <w:num w:numId="36" w16cid:durableId="365832174">
    <w:abstractNumId w:val="10"/>
  </w:num>
  <w:num w:numId="37" w16cid:durableId="984504018">
    <w:abstractNumId w:val="17"/>
  </w:num>
  <w:num w:numId="38" w16cid:durableId="1211042114">
    <w:abstractNumId w:val="21"/>
  </w:num>
  <w:num w:numId="39" w16cid:durableId="1691568998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1"/>
  <w:drawingGridVerticalSpacing w:val="181"/>
  <w:displayHorizontalDrawingGridEvery w:val="20"/>
  <w:displayVerticalDrawingGridEvery w:val="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194"/>
    <w:rsid w:val="000005E1"/>
    <w:rsid w:val="00000840"/>
    <w:rsid w:val="00012E1A"/>
    <w:rsid w:val="000253D6"/>
    <w:rsid w:val="00033277"/>
    <w:rsid w:val="000375DB"/>
    <w:rsid w:val="00041434"/>
    <w:rsid w:val="0004390D"/>
    <w:rsid w:val="00055CED"/>
    <w:rsid w:val="000570D0"/>
    <w:rsid w:val="000606E0"/>
    <w:rsid w:val="0006560F"/>
    <w:rsid w:val="00074A73"/>
    <w:rsid w:val="00081ACE"/>
    <w:rsid w:val="00093E05"/>
    <w:rsid w:val="00094FCF"/>
    <w:rsid w:val="00097E42"/>
    <w:rsid w:val="000A277C"/>
    <w:rsid w:val="000A3C08"/>
    <w:rsid w:val="000C38F4"/>
    <w:rsid w:val="000C4D8F"/>
    <w:rsid w:val="000D26BA"/>
    <w:rsid w:val="000D4B2E"/>
    <w:rsid w:val="000D6B2D"/>
    <w:rsid w:val="000E6A54"/>
    <w:rsid w:val="000F2496"/>
    <w:rsid w:val="000F39CA"/>
    <w:rsid w:val="000F3C1F"/>
    <w:rsid w:val="001036B6"/>
    <w:rsid w:val="00105BF7"/>
    <w:rsid w:val="00106B89"/>
    <w:rsid w:val="00111220"/>
    <w:rsid w:val="00141EAB"/>
    <w:rsid w:val="0015598F"/>
    <w:rsid w:val="00156499"/>
    <w:rsid w:val="00164E30"/>
    <w:rsid w:val="001669C9"/>
    <w:rsid w:val="00167097"/>
    <w:rsid w:val="00167782"/>
    <w:rsid w:val="001718EE"/>
    <w:rsid w:val="00175FB0"/>
    <w:rsid w:val="00190D77"/>
    <w:rsid w:val="00196492"/>
    <w:rsid w:val="0019798A"/>
    <w:rsid w:val="001A1B47"/>
    <w:rsid w:val="001A1F3C"/>
    <w:rsid w:val="001A6209"/>
    <w:rsid w:val="001A799B"/>
    <w:rsid w:val="001B4386"/>
    <w:rsid w:val="001B7CAD"/>
    <w:rsid w:val="001C423D"/>
    <w:rsid w:val="001E18C5"/>
    <w:rsid w:val="001F0CAF"/>
    <w:rsid w:val="001F366A"/>
    <w:rsid w:val="00202934"/>
    <w:rsid w:val="002056FC"/>
    <w:rsid w:val="00215A38"/>
    <w:rsid w:val="0022011F"/>
    <w:rsid w:val="002274D1"/>
    <w:rsid w:val="00232D6B"/>
    <w:rsid w:val="002360B9"/>
    <w:rsid w:val="00236424"/>
    <w:rsid w:val="0024066F"/>
    <w:rsid w:val="0024523C"/>
    <w:rsid w:val="00247DE7"/>
    <w:rsid w:val="00254FED"/>
    <w:rsid w:val="00271891"/>
    <w:rsid w:val="00274630"/>
    <w:rsid w:val="00274822"/>
    <w:rsid w:val="00281C1D"/>
    <w:rsid w:val="0028596C"/>
    <w:rsid w:val="00286D5E"/>
    <w:rsid w:val="00295B20"/>
    <w:rsid w:val="002A0566"/>
    <w:rsid w:val="002A0BE5"/>
    <w:rsid w:val="002A65BF"/>
    <w:rsid w:val="002B0F02"/>
    <w:rsid w:val="002B1D78"/>
    <w:rsid w:val="002B359D"/>
    <w:rsid w:val="002B37DC"/>
    <w:rsid w:val="002C6D11"/>
    <w:rsid w:val="002D3796"/>
    <w:rsid w:val="002D6523"/>
    <w:rsid w:val="003068F9"/>
    <w:rsid w:val="00310E78"/>
    <w:rsid w:val="00317749"/>
    <w:rsid w:val="003234A0"/>
    <w:rsid w:val="0032595C"/>
    <w:rsid w:val="00326F42"/>
    <w:rsid w:val="00327BD8"/>
    <w:rsid w:val="0033497A"/>
    <w:rsid w:val="003371B0"/>
    <w:rsid w:val="00341045"/>
    <w:rsid w:val="00341FBE"/>
    <w:rsid w:val="0034408A"/>
    <w:rsid w:val="0037105A"/>
    <w:rsid w:val="00372CEC"/>
    <w:rsid w:val="00372D23"/>
    <w:rsid w:val="00380B86"/>
    <w:rsid w:val="0038545D"/>
    <w:rsid w:val="00386037"/>
    <w:rsid w:val="00395CB4"/>
    <w:rsid w:val="003A207D"/>
    <w:rsid w:val="003B45F9"/>
    <w:rsid w:val="003B58C6"/>
    <w:rsid w:val="003C5ADE"/>
    <w:rsid w:val="003E53EB"/>
    <w:rsid w:val="003F09CA"/>
    <w:rsid w:val="003F2E46"/>
    <w:rsid w:val="003F5E25"/>
    <w:rsid w:val="004004DD"/>
    <w:rsid w:val="004029AA"/>
    <w:rsid w:val="00402FA3"/>
    <w:rsid w:val="00404F9D"/>
    <w:rsid w:val="00407B23"/>
    <w:rsid w:val="004372B9"/>
    <w:rsid w:val="00450E71"/>
    <w:rsid w:val="00456904"/>
    <w:rsid w:val="00456ECE"/>
    <w:rsid w:val="00457D8C"/>
    <w:rsid w:val="00461409"/>
    <w:rsid w:val="0047294F"/>
    <w:rsid w:val="00473C08"/>
    <w:rsid w:val="00477EC3"/>
    <w:rsid w:val="00483C04"/>
    <w:rsid w:val="0048519D"/>
    <w:rsid w:val="00485FD6"/>
    <w:rsid w:val="00495C04"/>
    <w:rsid w:val="004969DB"/>
    <w:rsid w:val="004A21D5"/>
    <w:rsid w:val="004B52D0"/>
    <w:rsid w:val="004C31FB"/>
    <w:rsid w:val="004E09CD"/>
    <w:rsid w:val="004F048E"/>
    <w:rsid w:val="004F43FA"/>
    <w:rsid w:val="004F59F0"/>
    <w:rsid w:val="00501064"/>
    <w:rsid w:val="0050330A"/>
    <w:rsid w:val="00523A66"/>
    <w:rsid w:val="00537C3D"/>
    <w:rsid w:val="005431DC"/>
    <w:rsid w:val="005464A8"/>
    <w:rsid w:val="00553FCE"/>
    <w:rsid w:val="00561AA4"/>
    <w:rsid w:val="00563A23"/>
    <w:rsid w:val="00565763"/>
    <w:rsid w:val="0056726E"/>
    <w:rsid w:val="005743A4"/>
    <w:rsid w:val="00574CD1"/>
    <w:rsid w:val="00583863"/>
    <w:rsid w:val="005A0E6E"/>
    <w:rsid w:val="005A1AA7"/>
    <w:rsid w:val="005A36BC"/>
    <w:rsid w:val="005B1E64"/>
    <w:rsid w:val="005B45B1"/>
    <w:rsid w:val="005C295B"/>
    <w:rsid w:val="005C2B42"/>
    <w:rsid w:val="005C3E56"/>
    <w:rsid w:val="005E20A1"/>
    <w:rsid w:val="005E28E5"/>
    <w:rsid w:val="005E4AFB"/>
    <w:rsid w:val="005F1053"/>
    <w:rsid w:val="005F2DE1"/>
    <w:rsid w:val="00605174"/>
    <w:rsid w:val="00611480"/>
    <w:rsid w:val="006166D8"/>
    <w:rsid w:val="00617179"/>
    <w:rsid w:val="00633C87"/>
    <w:rsid w:val="00636CA5"/>
    <w:rsid w:val="0063735E"/>
    <w:rsid w:val="0064391B"/>
    <w:rsid w:val="00643AE0"/>
    <w:rsid w:val="00644B58"/>
    <w:rsid w:val="00654CD2"/>
    <w:rsid w:val="00667128"/>
    <w:rsid w:val="006770DA"/>
    <w:rsid w:val="00677BE3"/>
    <w:rsid w:val="0068003B"/>
    <w:rsid w:val="00682438"/>
    <w:rsid w:val="00685EBD"/>
    <w:rsid w:val="006861AA"/>
    <w:rsid w:val="0068696F"/>
    <w:rsid w:val="0069347F"/>
    <w:rsid w:val="0069622C"/>
    <w:rsid w:val="006B7290"/>
    <w:rsid w:val="006B7FA1"/>
    <w:rsid w:val="006C21CD"/>
    <w:rsid w:val="006C5A50"/>
    <w:rsid w:val="006C73CD"/>
    <w:rsid w:val="006C7BB1"/>
    <w:rsid w:val="006D4229"/>
    <w:rsid w:val="006D65E0"/>
    <w:rsid w:val="006D69E7"/>
    <w:rsid w:val="006E1136"/>
    <w:rsid w:val="006E1363"/>
    <w:rsid w:val="006E39DA"/>
    <w:rsid w:val="006F3E37"/>
    <w:rsid w:val="006F5216"/>
    <w:rsid w:val="0070049F"/>
    <w:rsid w:val="00704E3D"/>
    <w:rsid w:val="007111E5"/>
    <w:rsid w:val="00713D85"/>
    <w:rsid w:val="007211C0"/>
    <w:rsid w:val="00721548"/>
    <w:rsid w:val="00722EAC"/>
    <w:rsid w:val="00752142"/>
    <w:rsid w:val="00753CC8"/>
    <w:rsid w:val="00770EC4"/>
    <w:rsid w:val="00781250"/>
    <w:rsid w:val="007819FE"/>
    <w:rsid w:val="007845CE"/>
    <w:rsid w:val="00793F9E"/>
    <w:rsid w:val="00796AE4"/>
    <w:rsid w:val="007A6153"/>
    <w:rsid w:val="007A62A6"/>
    <w:rsid w:val="007B1651"/>
    <w:rsid w:val="007B4DD3"/>
    <w:rsid w:val="007C2BEA"/>
    <w:rsid w:val="007C4BA0"/>
    <w:rsid w:val="007D5BEC"/>
    <w:rsid w:val="007D723A"/>
    <w:rsid w:val="007E29F5"/>
    <w:rsid w:val="007E43A0"/>
    <w:rsid w:val="007F5608"/>
    <w:rsid w:val="00817987"/>
    <w:rsid w:val="0083067D"/>
    <w:rsid w:val="00836117"/>
    <w:rsid w:val="00854031"/>
    <w:rsid w:val="00856455"/>
    <w:rsid w:val="0085793A"/>
    <w:rsid w:val="008602AF"/>
    <w:rsid w:val="00863DC4"/>
    <w:rsid w:val="00867974"/>
    <w:rsid w:val="00872735"/>
    <w:rsid w:val="0087601F"/>
    <w:rsid w:val="0088006D"/>
    <w:rsid w:val="00883BEB"/>
    <w:rsid w:val="00884CCB"/>
    <w:rsid w:val="008A4C70"/>
    <w:rsid w:val="008B2FF5"/>
    <w:rsid w:val="008B5371"/>
    <w:rsid w:val="008B6184"/>
    <w:rsid w:val="008B6989"/>
    <w:rsid w:val="008D33B6"/>
    <w:rsid w:val="008D527F"/>
    <w:rsid w:val="008E30A5"/>
    <w:rsid w:val="008F5391"/>
    <w:rsid w:val="00902E61"/>
    <w:rsid w:val="00905121"/>
    <w:rsid w:val="009119B2"/>
    <w:rsid w:val="00912EBA"/>
    <w:rsid w:val="009223A4"/>
    <w:rsid w:val="00931C61"/>
    <w:rsid w:val="00937BE6"/>
    <w:rsid w:val="00940A6E"/>
    <w:rsid w:val="00945C98"/>
    <w:rsid w:val="00947930"/>
    <w:rsid w:val="0095099D"/>
    <w:rsid w:val="0095323F"/>
    <w:rsid w:val="0095755F"/>
    <w:rsid w:val="009646CA"/>
    <w:rsid w:val="00967825"/>
    <w:rsid w:val="009750CE"/>
    <w:rsid w:val="00983C1E"/>
    <w:rsid w:val="00984956"/>
    <w:rsid w:val="00990C34"/>
    <w:rsid w:val="00995546"/>
    <w:rsid w:val="00995DFE"/>
    <w:rsid w:val="009C4047"/>
    <w:rsid w:val="009C55CF"/>
    <w:rsid w:val="009D07B5"/>
    <w:rsid w:val="009D7F2E"/>
    <w:rsid w:val="009E05DC"/>
    <w:rsid w:val="009E1444"/>
    <w:rsid w:val="009E1FAC"/>
    <w:rsid w:val="009E3F1B"/>
    <w:rsid w:val="009E5715"/>
    <w:rsid w:val="009E7C74"/>
    <w:rsid w:val="009F1CF1"/>
    <w:rsid w:val="009F2F31"/>
    <w:rsid w:val="009F448C"/>
    <w:rsid w:val="009F5DDB"/>
    <w:rsid w:val="00A0233D"/>
    <w:rsid w:val="00A12EF8"/>
    <w:rsid w:val="00A14CFC"/>
    <w:rsid w:val="00A303A0"/>
    <w:rsid w:val="00A36D79"/>
    <w:rsid w:val="00A418E0"/>
    <w:rsid w:val="00A46524"/>
    <w:rsid w:val="00A57950"/>
    <w:rsid w:val="00A6272B"/>
    <w:rsid w:val="00A77C6C"/>
    <w:rsid w:val="00A80AD4"/>
    <w:rsid w:val="00A93ED6"/>
    <w:rsid w:val="00A96A51"/>
    <w:rsid w:val="00AA113A"/>
    <w:rsid w:val="00AB52CC"/>
    <w:rsid w:val="00AB6F6E"/>
    <w:rsid w:val="00AB7441"/>
    <w:rsid w:val="00AC3F34"/>
    <w:rsid w:val="00AD2719"/>
    <w:rsid w:val="00AE00AA"/>
    <w:rsid w:val="00AE3C72"/>
    <w:rsid w:val="00AE5C13"/>
    <w:rsid w:val="00AE717C"/>
    <w:rsid w:val="00AF5905"/>
    <w:rsid w:val="00B030DB"/>
    <w:rsid w:val="00B0342B"/>
    <w:rsid w:val="00B05730"/>
    <w:rsid w:val="00B07F5F"/>
    <w:rsid w:val="00B118A5"/>
    <w:rsid w:val="00B37E04"/>
    <w:rsid w:val="00B45578"/>
    <w:rsid w:val="00B51408"/>
    <w:rsid w:val="00B53E11"/>
    <w:rsid w:val="00B547D6"/>
    <w:rsid w:val="00B56C51"/>
    <w:rsid w:val="00B70431"/>
    <w:rsid w:val="00B70C91"/>
    <w:rsid w:val="00B75F37"/>
    <w:rsid w:val="00B9343D"/>
    <w:rsid w:val="00B956F8"/>
    <w:rsid w:val="00BA652E"/>
    <w:rsid w:val="00BA6950"/>
    <w:rsid w:val="00BB2BB2"/>
    <w:rsid w:val="00BB59E0"/>
    <w:rsid w:val="00BB7653"/>
    <w:rsid w:val="00BC00A9"/>
    <w:rsid w:val="00BC30FF"/>
    <w:rsid w:val="00BD0B17"/>
    <w:rsid w:val="00BD19B2"/>
    <w:rsid w:val="00BD343C"/>
    <w:rsid w:val="00BE0153"/>
    <w:rsid w:val="00BE05BB"/>
    <w:rsid w:val="00BE0B11"/>
    <w:rsid w:val="00BE33A7"/>
    <w:rsid w:val="00BE382A"/>
    <w:rsid w:val="00BE4657"/>
    <w:rsid w:val="00C01367"/>
    <w:rsid w:val="00C01531"/>
    <w:rsid w:val="00C02D20"/>
    <w:rsid w:val="00C06322"/>
    <w:rsid w:val="00C246A1"/>
    <w:rsid w:val="00C24852"/>
    <w:rsid w:val="00C43890"/>
    <w:rsid w:val="00C51ABC"/>
    <w:rsid w:val="00C61B19"/>
    <w:rsid w:val="00C66A8B"/>
    <w:rsid w:val="00C7312D"/>
    <w:rsid w:val="00C76A09"/>
    <w:rsid w:val="00C86BF3"/>
    <w:rsid w:val="00C93E97"/>
    <w:rsid w:val="00CA58CB"/>
    <w:rsid w:val="00CB5343"/>
    <w:rsid w:val="00CB6472"/>
    <w:rsid w:val="00CB7284"/>
    <w:rsid w:val="00CC4F7F"/>
    <w:rsid w:val="00CC6306"/>
    <w:rsid w:val="00CC71FE"/>
    <w:rsid w:val="00CC7EF9"/>
    <w:rsid w:val="00CD23E2"/>
    <w:rsid w:val="00CD515A"/>
    <w:rsid w:val="00CD5BBC"/>
    <w:rsid w:val="00CE16DB"/>
    <w:rsid w:val="00CE2B70"/>
    <w:rsid w:val="00D10C35"/>
    <w:rsid w:val="00D1290C"/>
    <w:rsid w:val="00D1351E"/>
    <w:rsid w:val="00D169F2"/>
    <w:rsid w:val="00D2108F"/>
    <w:rsid w:val="00D21327"/>
    <w:rsid w:val="00D2325C"/>
    <w:rsid w:val="00D23F32"/>
    <w:rsid w:val="00D347CB"/>
    <w:rsid w:val="00D502EF"/>
    <w:rsid w:val="00D55B3B"/>
    <w:rsid w:val="00D563AB"/>
    <w:rsid w:val="00D57A8A"/>
    <w:rsid w:val="00D66BAF"/>
    <w:rsid w:val="00D73515"/>
    <w:rsid w:val="00D84200"/>
    <w:rsid w:val="00D9437F"/>
    <w:rsid w:val="00D97DB2"/>
    <w:rsid w:val="00DA02F8"/>
    <w:rsid w:val="00DA36B3"/>
    <w:rsid w:val="00DA5F36"/>
    <w:rsid w:val="00DB0012"/>
    <w:rsid w:val="00DB3491"/>
    <w:rsid w:val="00DB3F84"/>
    <w:rsid w:val="00DC13F3"/>
    <w:rsid w:val="00DC6F50"/>
    <w:rsid w:val="00DD34BD"/>
    <w:rsid w:val="00DD441B"/>
    <w:rsid w:val="00DE4B68"/>
    <w:rsid w:val="00DE56C9"/>
    <w:rsid w:val="00DE7AC0"/>
    <w:rsid w:val="00DF5381"/>
    <w:rsid w:val="00E04556"/>
    <w:rsid w:val="00E11BB9"/>
    <w:rsid w:val="00E1605E"/>
    <w:rsid w:val="00E163EC"/>
    <w:rsid w:val="00E20C6C"/>
    <w:rsid w:val="00E236DE"/>
    <w:rsid w:val="00E238BD"/>
    <w:rsid w:val="00E245A0"/>
    <w:rsid w:val="00E24646"/>
    <w:rsid w:val="00E302F3"/>
    <w:rsid w:val="00E30B82"/>
    <w:rsid w:val="00E32169"/>
    <w:rsid w:val="00E373C5"/>
    <w:rsid w:val="00E47788"/>
    <w:rsid w:val="00E5041F"/>
    <w:rsid w:val="00E52243"/>
    <w:rsid w:val="00E538E7"/>
    <w:rsid w:val="00E72194"/>
    <w:rsid w:val="00E740BC"/>
    <w:rsid w:val="00E77586"/>
    <w:rsid w:val="00E82E6C"/>
    <w:rsid w:val="00E878B9"/>
    <w:rsid w:val="00E9492B"/>
    <w:rsid w:val="00EA1833"/>
    <w:rsid w:val="00EA1BA9"/>
    <w:rsid w:val="00EA291C"/>
    <w:rsid w:val="00EA36B2"/>
    <w:rsid w:val="00EA6D6B"/>
    <w:rsid w:val="00EB0652"/>
    <w:rsid w:val="00EB1388"/>
    <w:rsid w:val="00EB2130"/>
    <w:rsid w:val="00EB2DE7"/>
    <w:rsid w:val="00EC0F4A"/>
    <w:rsid w:val="00EC25FE"/>
    <w:rsid w:val="00EC652D"/>
    <w:rsid w:val="00ED1C44"/>
    <w:rsid w:val="00EE41CE"/>
    <w:rsid w:val="00EE59D6"/>
    <w:rsid w:val="00EF4439"/>
    <w:rsid w:val="00F0240F"/>
    <w:rsid w:val="00F20AEF"/>
    <w:rsid w:val="00F229A3"/>
    <w:rsid w:val="00F23D78"/>
    <w:rsid w:val="00F26B8F"/>
    <w:rsid w:val="00F26DD2"/>
    <w:rsid w:val="00F353B7"/>
    <w:rsid w:val="00F43CC6"/>
    <w:rsid w:val="00F64418"/>
    <w:rsid w:val="00F64B62"/>
    <w:rsid w:val="00F67506"/>
    <w:rsid w:val="00F71345"/>
    <w:rsid w:val="00F71F37"/>
    <w:rsid w:val="00F7294A"/>
    <w:rsid w:val="00F76E1A"/>
    <w:rsid w:val="00F7751C"/>
    <w:rsid w:val="00F81ADE"/>
    <w:rsid w:val="00F82610"/>
    <w:rsid w:val="00F8567B"/>
    <w:rsid w:val="00F86113"/>
    <w:rsid w:val="00F875F9"/>
    <w:rsid w:val="00F93FA4"/>
    <w:rsid w:val="00F95F57"/>
    <w:rsid w:val="00FB026A"/>
    <w:rsid w:val="00FB1E9B"/>
    <w:rsid w:val="00FC706A"/>
    <w:rsid w:val="00FD2428"/>
    <w:rsid w:val="00FE5B0D"/>
    <w:rsid w:val="00FF2CDB"/>
    <w:rsid w:val="00FF5C1C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2D71D3D"/>
  <w15:docId w15:val="{A4079CFA-F4B9-4C68-99A9-D170D86D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8EE"/>
    <w:rPr>
      <w:rFonts w:ascii="Arial" w:hAnsi="Arial"/>
      <w:bCs/>
      <w:sz w:val="22"/>
      <w:szCs w:val="22"/>
      <w:lang w:val="en-ZA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kern w:val="32"/>
      <w:sz w:val="32"/>
      <w:szCs w:val="32"/>
      <w:lang w:eastAsia="x-non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cs="Arial"/>
      <w:b/>
      <w:sz w:val="20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Arial"/>
      <w:b/>
      <w:bCs w:val="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pPr>
      <w:spacing w:before="40"/>
      <w:jc w:val="both"/>
    </w:pPr>
    <w:rPr>
      <w:b/>
    </w:rPr>
  </w:style>
  <w:style w:type="paragraph" w:styleId="BodyText">
    <w:name w:val="Body Text"/>
    <w:basedOn w:val="Normal"/>
    <w:pPr>
      <w:spacing w:after="120"/>
    </w:pPr>
    <w:rPr>
      <w:bCs w:val="0"/>
      <w:sz w:val="24"/>
      <w:szCs w:val="20"/>
      <w:lang w:val="en-GB" w:eastAsia="en-GB"/>
    </w:rPr>
  </w:style>
  <w:style w:type="paragraph" w:customStyle="1" w:styleId="text">
    <w:name w:val="text"/>
    <w:pPr>
      <w:spacing w:before="120" w:after="120"/>
      <w:jc w:val="both"/>
    </w:pPr>
    <w:rPr>
      <w:rFonts w:ascii="Arial" w:hAnsi="Arial"/>
      <w:sz w:val="24"/>
      <w:lang w:val="en-ZA" w:eastAsia="en-US"/>
    </w:rPr>
  </w:style>
  <w:style w:type="paragraph" w:customStyle="1" w:styleId="adres">
    <w:name w:val="adres"/>
    <w:basedOn w:val="text"/>
    <w:next w:val="address"/>
    <w:pPr>
      <w:spacing w:before="760" w:after="0"/>
    </w:pPr>
  </w:style>
  <w:style w:type="paragraph" w:customStyle="1" w:styleId="opskrif">
    <w:name w:val="opskrif"/>
    <w:basedOn w:val="text"/>
    <w:next w:val="text"/>
    <w:pPr>
      <w:spacing w:before="240"/>
    </w:pPr>
    <w:rPr>
      <w:b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720"/>
      <w:jc w:val="both"/>
    </w:pPr>
  </w:style>
  <w:style w:type="paragraph" w:styleId="BodyText2">
    <w:name w:val="Body Text 2"/>
    <w:basedOn w:val="Normal"/>
    <w:pPr>
      <w:jc w:val="both"/>
    </w:pPr>
  </w:style>
  <w:style w:type="paragraph" w:styleId="BodyTextIndent2">
    <w:name w:val="Body Text Indent 2"/>
    <w:basedOn w:val="Normal"/>
    <w:pPr>
      <w:ind w:left="1080"/>
      <w:jc w:val="both"/>
    </w:pPr>
    <w:rPr>
      <w:rFonts w:cs="Arial"/>
      <w:bCs w:val="0"/>
      <w:szCs w:val="24"/>
      <w:lang w:val="en-US"/>
    </w:rPr>
  </w:style>
  <w:style w:type="paragraph" w:styleId="ListBullet">
    <w:name w:val="List Bullet"/>
    <w:basedOn w:val="Normal"/>
    <w:autoRedefine/>
    <w:pPr>
      <w:numPr>
        <w:numId w:val="1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Bullet2">
    <w:name w:val="List Bullet 2"/>
    <w:basedOn w:val="Normal"/>
    <w:autoRedefine/>
    <w:pPr>
      <w:numPr>
        <w:numId w:val="2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Bullet3">
    <w:name w:val="List Bullet 3"/>
    <w:basedOn w:val="Normal"/>
    <w:autoRedefine/>
    <w:pPr>
      <w:numPr>
        <w:numId w:val="3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Bullet4">
    <w:name w:val="List Bullet 4"/>
    <w:basedOn w:val="Normal"/>
    <w:autoRedefine/>
    <w:pPr>
      <w:numPr>
        <w:numId w:val="4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Bullet5">
    <w:name w:val="List Bullet 5"/>
    <w:basedOn w:val="Normal"/>
    <w:autoRedefine/>
    <w:pPr>
      <w:numPr>
        <w:numId w:val="5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Number">
    <w:name w:val="List Number"/>
    <w:basedOn w:val="Normal"/>
    <w:pPr>
      <w:numPr>
        <w:numId w:val="6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Number2">
    <w:name w:val="List Number 2"/>
    <w:basedOn w:val="Normal"/>
    <w:pPr>
      <w:numPr>
        <w:numId w:val="7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Number3">
    <w:name w:val="List Number 3"/>
    <w:basedOn w:val="Normal"/>
    <w:pPr>
      <w:numPr>
        <w:numId w:val="8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Number4">
    <w:name w:val="List Number 4"/>
    <w:basedOn w:val="Normal"/>
    <w:pPr>
      <w:numPr>
        <w:numId w:val="9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ListNumber5">
    <w:name w:val="List Number 5"/>
    <w:basedOn w:val="Normal"/>
    <w:pPr>
      <w:numPr>
        <w:numId w:val="10"/>
      </w:numPr>
    </w:pPr>
    <w:rPr>
      <w:rFonts w:ascii="Times New Roman" w:hAnsi="Times New Roman"/>
      <w:bCs w:val="0"/>
      <w:sz w:val="24"/>
      <w:szCs w:val="24"/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imes New Roman" w:hAnsi="Times New Roman"/>
      <w:bCs w:val="0"/>
      <w:sz w:val="24"/>
      <w:szCs w:val="24"/>
      <w:lang w:val="en-GB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164E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A36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902E61"/>
  </w:style>
  <w:style w:type="paragraph" w:styleId="TOC1">
    <w:name w:val="toc 1"/>
    <w:basedOn w:val="Normal"/>
    <w:next w:val="Normal"/>
    <w:autoRedefine/>
    <w:semiHidden/>
    <w:rsid w:val="00477EC3"/>
  </w:style>
  <w:style w:type="paragraph" w:styleId="TOC2">
    <w:name w:val="toc 2"/>
    <w:basedOn w:val="Normal"/>
    <w:next w:val="Normal"/>
    <w:autoRedefine/>
    <w:semiHidden/>
    <w:rsid w:val="00477EC3"/>
    <w:pPr>
      <w:ind w:left="220"/>
    </w:pPr>
  </w:style>
  <w:style w:type="paragraph" w:styleId="TOC3">
    <w:name w:val="toc 3"/>
    <w:basedOn w:val="Normal"/>
    <w:next w:val="Normal"/>
    <w:autoRedefine/>
    <w:semiHidden/>
    <w:rsid w:val="00477EC3"/>
    <w:pPr>
      <w:tabs>
        <w:tab w:val="left" w:pos="1365"/>
        <w:tab w:val="right" w:leader="dot" w:pos="4277"/>
        <w:tab w:val="right" w:leader="dot" w:pos="9646"/>
      </w:tabs>
      <w:ind w:left="440" w:right="308"/>
    </w:pPr>
  </w:style>
  <w:style w:type="paragraph" w:customStyle="1" w:styleId="TableText">
    <w:name w:val="TableText"/>
    <w:basedOn w:val="Normal"/>
    <w:link w:val="TableTextChar"/>
    <w:rsid w:val="00F20AEF"/>
    <w:pPr>
      <w:widowControl w:val="0"/>
      <w:suppressAutoHyphens/>
      <w:spacing w:before="60"/>
    </w:pPr>
    <w:rPr>
      <w:rFonts w:eastAsia="Albany AMT" w:cs="Arial"/>
      <w:bCs w:val="0"/>
      <w:sz w:val="18"/>
      <w:szCs w:val="20"/>
    </w:rPr>
  </w:style>
  <w:style w:type="character" w:customStyle="1" w:styleId="TableTextChar">
    <w:name w:val="TableText Char"/>
    <w:link w:val="TableText"/>
    <w:rsid w:val="00F20AEF"/>
    <w:rPr>
      <w:rFonts w:ascii="Arial" w:eastAsia="Albany AMT" w:hAnsi="Arial" w:cs="Arial"/>
      <w:sz w:val="18"/>
      <w:lang w:val="en-ZA" w:bidi="ar-SA"/>
    </w:rPr>
  </w:style>
  <w:style w:type="paragraph" w:customStyle="1" w:styleId="Style">
    <w:name w:val="Style"/>
    <w:rsid w:val="00B0573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CD5BBC"/>
    <w:pPr>
      <w:jc w:val="center"/>
    </w:pPr>
    <w:rPr>
      <w:bCs w:val="0"/>
      <w:sz w:val="28"/>
      <w:szCs w:val="24"/>
      <w:lang w:val="x-none" w:eastAsia="x-none"/>
    </w:rPr>
  </w:style>
  <w:style w:type="character" w:customStyle="1" w:styleId="TitleChar">
    <w:name w:val="Title Char"/>
    <w:link w:val="Title"/>
    <w:rsid w:val="00CD5BBC"/>
    <w:rPr>
      <w:rFonts w:ascii="Arial" w:hAnsi="Arial" w:cs="Arial"/>
      <w:sz w:val="28"/>
      <w:szCs w:val="24"/>
    </w:rPr>
  </w:style>
  <w:style w:type="character" w:customStyle="1" w:styleId="Heading1Char">
    <w:name w:val="Heading 1 Char"/>
    <w:link w:val="Heading1"/>
    <w:rsid w:val="005E4AFB"/>
    <w:rPr>
      <w:rFonts w:ascii="Arial" w:hAnsi="Arial" w:cs="Arial"/>
      <w:bCs/>
      <w:kern w:val="32"/>
      <w:sz w:val="32"/>
      <w:szCs w:val="32"/>
      <w:lang w:val="en-ZA"/>
    </w:rPr>
  </w:style>
  <w:style w:type="paragraph" w:customStyle="1" w:styleId="Default">
    <w:name w:val="Default"/>
    <w:rsid w:val="00995D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 w:eastAsia="en-ZA"/>
    </w:rPr>
  </w:style>
  <w:style w:type="character" w:customStyle="1" w:styleId="HeaderChar">
    <w:name w:val="Header Char"/>
    <w:link w:val="Header"/>
    <w:rsid w:val="00633C87"/>
    <w:rPr>
      <w:rFonts w:ascii="Arial" w:hAnsi="Arial"/>
      <w:bCs/>
      <w:sz w:val="22"/>
      <w:szCs w:val="22"/>
      <w:lang w:val="en-ZA" w:eastAsia="en-US" w:bidi="ar-SA"/>
    </w:rPr>
  </w:style>
  <w:style w:type="character" w:styleId="Emphasis">
    <w:name w:val="Emphasis"/>
    <w:basedOn w:val="DefaultParagraphFont"/>
    <w:uiPriority w:val="20"/>
    <w:qFormat/>
    <w:rsid w:val="00483C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Institutes%20and%20Committees\Saclap\Correspondence\2005%20-%20SACLAP%20Master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2005 - SACLAP Master Letterhead</Template>
  <TotalTime>2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1332</CharactersWithSpaces>
  <SharedDoc>false</SharedDoc>
  <HLinks>
    <vt:vector size="6" baseType="variant">
      <vt:variant>
        <vt:i4>6684700</vt:i4>
      </vt:variant>
      <vt:variant>
        <vt:i4>0</vt:i4>
      </vt:variant>
      <vt:variant>
        <vt:i4>0</vt:i4>
      </vt:variant>
      <vt:variant>
        <vt:i4>5</vt:i4>
      </vt:variant>
      <vt:variant>
        <vt:lpwstr>mailto:registrar@saclap.org.za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</dc:creator>
  <cp:lastModifiedBy>SACLAP GROUP KOM</cp:lastModifiedBy>
  <cp:revision>2</cp:revision>
  <cp:lastPrinted>2017-10-12T17:37:00Z</cp:lastPrinted>
  <dcterms:created xsi:type="dcterms:W3CDTF">2022-04-28T19:43:00Z</dcterms:created>
  <dcterms:modified xsi:type="dcterms:W3CDTF">2022-04-28T19:43:00Z</dcterms:modified>
</cp:coreProperties>
</file>